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734" w:rsidRPr="0056579E" w:rsidRDefault="005B3734" w:rsidP="00595907">
      <w:pPr>
        <w:pStyle w:val="2"/>
        <w:shd w:val="clear" w:color="auto" w:fill="FFFFFF"/>
        <w:spacing w:line="185" w:lineRule="auto"/>
        <w:ind w:left="-851" w:right="-234" w:firstLine="283"/>
        <w:rPr>
          <w:rFonts w:ascii="Times New Roman" w:hAnsi="Times New Roman"/>
          <w:color w:val="000000"/>
          <w:sz w:val="26"/>
          <w:szCs w:val="26"/>
        </w:rPr>
      </w:pPr>
      <w:r w:rsidRPr="0056579E">
        <w:rPr>
          <w:rFonts w:ascii="Times New Roman" w:hAnsi="Times New Roman"/>
          <w:b/>
          <w:bCs/>
          <w:color w:val="000000"/>
          <w:sz w:val="26"/>
          <w:szCs w:val="26"/>
        </w:rPr>
        <w:t>Уважаемые граждане!</w:t>
      </w:r>
    </w:p>
    <w:p w:rsidR="005B3734" w:rsidRPr="0056579E" w:rsidRDefault="005B3734" w:rsidP="00595907">
      <w:pPr>
        <w:pStyle w:val="2"/>
        <w:shd w:val="clear" w:color="auto" w:fill="FFFFFF"/>
        <w:spacing w:line="185" w:lineRule="auto"/>
        <w:ind w:left="-851" w:right="-234" w:firstLine="283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56579E">
        <w:rPr>
          <w:rFonts w:ascii="Times New Roman" w:hAnsi="Times New Roman"/>
          <w:b/>
          <w:bCs/>
          <w:color w:val="000000"/>
          <w:sz w:val="26"/>
          <w:szCs w:val="26"/>
        </w:rPr>
        <w:t xml:space="preserve">Отдел МВД России </w:t>
      </w:r>
      <w:r w:rsidRPr="0056579E">
        <w:rPr>
          <w:rFonts w:ascii="Times New Roman" w:hAnsi="Times New Roman"/>
          <w:b/>
          <w:sz w:val="26"/>
          <w:szCs w:val="26"/>
        </w:rPr>
        <w:t>по Таймырскому Долгано-Ненецкому району</w:t>
      </w:r>
      <w:r w:rsidRPr="0056579E">
        <w:rPr>
          <w:rFonts w:ascii="Times New Roman" w:hAnsi="Times New Roman"/>
          <w:b/>
          <w:bCs/>
          <w:color w:val="000000"/>
          <w:sz w:val="26"/>
          <w:szCs w:val="26"/>
        </w:rPr>
        <w:t xml:space="preserve"> приглашает желающих поступить на службу в органы внутренних дел!</w:t>
      </w:r>
    </w:p>
    <w:p w:rsidR="005B3734" w:rsidRPr="0056579E" w:rsidRDefault="005B3734" w:rsidP="00595907">
      <w:pPr>
        <w:spacing w:line="185" w:lineRule="auto"/>
        <w:ind w:left="-851" w:right="-234" w:firstLine="283"/>
        <w:rPr>
          <w:rFonts w:ascii="Times New Roman" w:hAnsi="Times New Roman"/>
          <w:sz w:val="26"/>
          <w:szCs w:val="26"/>
        </w:rPr>
      </w:pPr>
    </w:p>
    <w:p w:rsidR="005B3734" w:rsidRPr="008812D7" w:rsidRDefault="005B3734" w:rsidP="00595907">
      <w:pPr>
        <w:pStyle w:val="Style7"/>
        <w:widowControl/>
        <w:spacing w:line="185" w:lineRule="auto"/>
        <w:ind w:left="-851" w:right="-234" w:firstLine="283"/>
        <w:jc w:val="center"/>
        <w:rPr>
          <w:rStyle w:val="FontStyle13"/>
          <w:b/>
          <w:sz w:val="24"/>
          <w:szCs w:val="24"/>
        </w:rPr>
      </w:pPr>
      <w:r w:rsidRPr="008812D7">
        <w:rPr>
          <w:rStyle w:val="FontStyle13"/>
          <w:b/>
          <w:sz w:val="24"/>
          <w:szCs w:val="24"/>
        </w:rPr>
        <w:t>Требования к кандидатам на службу в органы внутренних дел:</w:t>
      </w:r>
    </w:p>
    <w:p w:rsidR="005B3734" w:rsidRPr="008812D7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4"/>
          <w:szCs w:val="24"/>
        </w:rPr>
      </w:pPr>
      <w:r w:rsidRPr="008812D7">
        <w:rPr>
          <w:rStyle w:val="FontStyle13"/>
          <w:sz w:val="24"/>
          <w:szCs w:val="24"/>
        </w:rPr>
        <w:t>- возраст от 18 до 50 лет;</w:t>
      </w:r>
    </w:p>
    <w:p w:rsidR="00712081" w:rsidRPr="008812D7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4"/>
          <w:szCs w:val="24"/>
        </w:rPr>
      </w:pPr>
      <w:r w:rsidRPr="008812D7">
        <w:rPr>
          <w:rStyle w:val="FontStyle13"/>
          <w:sz w:val="24"/>
          <w:szCs w:val="24"/>
        </w:rPr>
        <w:t xml:space="preserve">- образование: </w:t>
      </w:r>
    </w:p>
    <w:p w:rsidR="00712081" w:rsidRPr="00712081" w:rsidRDefault="00DC6976" w:rsidP="00595907">
      <w:pPr>
        <w:shd w:val="clear" w:color="auto" w:fill="FFFFFF"/>
        <w:spacing w:line="185" w:lineRule="auto"/>
        <w:ind w:firstLine="142"/>
        <w:jc w:val="both"/>
        <w:rPr>
          <w:rFonts w:ascii="Times New Roman" w:hAnsi="Times New Roman"/>
          <w:color w:val="1A1A1A"/>
          <w:sz w:val="23"/>
          <w:szCs w:val="23"/>
        </w:rPr>
      </w:pPr>
      <w:r w:rsidRPr="008812D7">
        <w:rPr>
          <w:rStyle w:val="FontStyle13"/>
          <w:sz w:val="23"/>
          <w:szCs w:val="23"/>
        </w:rPr>
        <w:t>*</w:t>
      </w:r>
      <w:r w:rsidR="005B3734" w:rsidRPr="008812D7">
        <w:rPr>
          <w:rStyle w:val="FontStyle13"/>
          <w:sz w:val="23"/>
          <w:szCs w:val="23"/>
        </w:rPr>
        <w:t>для замещения должностей младшего начальств</w:t>
      </w:r>
      <w:r w:rsidR="00712081" w:rsidRPr="008812D7">
        <w:rPr>
          <w:rStyle w:val="FontStyle13"/>
          <w:sz w:val="23"/>
          <w:szCs w:val="23"/>
        </w:rPr>
        <w:t>ующего состава – среднее общее</w:t>
      </w:r>
      <w:r w:rsidR="003C072C">
        <w:rPr>
          <w:rStyle w:val="FontStyle13"/>
          <w:sz w:val="23"/>
          <w:szCs w:val="23"/>
        </w:rPr>
        <w:t xml:space="preserve">, </w:t>
      </w:r>
      <w:r w:rsidR="003C072C" w:rsidRPr="008812D7">
        <w:rPr>
          <w:rStyle w:val="FontStyle13"/>
          <w:sz w:val="23"/>
          <w:szCs w:val="23"/>
        </w:rPr>
        <w:t>средне</w:t>
      </w:r>
      <w:r w:rsidR="003C072C">
        <w:rPr>
          <w:rStyle w:val="FontStyle13"/>
          <w:sz w:val="23"/>
          <w:szCs w:val="23"/>
        </w:rPr>
        <w:t>е</w:t>
      </w:r>
      <w:r w:rsidR="003C072C" w:rsidRPr="008812D7">
        <w:rPr>
          <w:rStyle w:val="FontStyle13"/>
          <w:sz w:val="23"/>
          <w:szCs w:val="23"/>
        </w:rPr>
        <w:t xml:space="preserve"> профессионально</w:t>
      </w:r>
      <w:r w:rsidR="003C072C">
        <w:rPr>
          <w:rStyle w:val="FontStyle13"/>
          <w:sz w:val="23"/>
          <w:szCs w:val="23"/>
        </w:rPr>
        <w:t>е (профессия)</w:t>
      </w:r>
      <w:r w:rsidR="00712081" w:rsidRPr="008812D7">
        <w:rPr>
          <w:rStyle w:val="FontStyle13"/>
          <w:sz w:val="23"/>
          <w:szCs w:val="23"/>
        </w:rPr>
        <w:t>. Г</w:t>
      </w:r>
      <w:r w:rsidR="00712081" w:rsidRPr="008812D7">
        <w:rPr>
          <w:rFonts w:ascii="Times New Roman" w:hAnsi="Times New Roman"/>
          <w:color w:val="1A1A1A"/>
          <w:sz w:val="23"/>
          <w:szCs w:val="23"/>
        </w:rPr>
        <w:t xml:space="preserve">раждане могут претендовать </w:t>
      </w:r>
      <w:r w:rsidR="00712081" w:rsidRPr="00712081">
        <w:rPr>
          <w:rFonts w:ascii="Times New Roman" w:hAnsi="Times New Roman"/>
          <w:color w:val="1A1A1A"/>
          <w:sz w:val="23"/>
          <w:szCs w:val="23"/>
        </w:rPr>
        <w:t>на замещение должностей полицейских, полицейских (водителей), помощников</w:t>
      </w:r>
      <w:r w:rsidR="00712081" w:rsidRPr="008812D7">
        <w:rPr>
          <w:rFonts w:ascii="Times New Roman" w:hAnsi="Times New Roman"/>
          <w:color w:val="1A1A1A"/>
          <w:sz w:val="23"/>
          <w:szCs w:val="23"/>
        </w:rPr>
        <w:t xml:space="preserve"> </w:t>
      </w:r>
      <w:r w:rsidR="00712081" w:rsidRPr="00712081">
        <w:rPr>
          <w:rFonts w:ascii="Times New Roman" w:hAnsi="Times New Roman"/>
          <w:color w:val="1A1A1A"/>
          <w:sz w:val="23"/>
          <w:szCs w:val="23"/>
        </w:rPr>
        <w:t>оперативного дежурного, помощников участкового уполномоченного полиции.</w:t>
      </w:r>
    </w:p>
    <w:p w:rsidR="00712081" w:rsidRPr="008812D7" w:rsidRDefault="00DC6976" w:rsidP="00595907">
      <w:pPr>
        <w:shd w:val="clear" w:color="auto" w:fill="FFFFFF"/>
        <w:spacing w:line="185" w:lineRule="auto"/>
        <w:ind w:firstLine="142"/>
        <w:jc w:val="both"/>
        <w:rPr>
          <w:rFonts w:ascii="Times New Roman" w:hAnsi="Times New Roman"/>
          <w:color w:val="1A1A1A"/>
          <w:sz w:val="23"/>
          <w:szCs w:val="23"/>
        </w:rPr>
      </w:pPr>
      <w:r w:rsidRPr="008812D7">
        <w:rPr>
          <w:rStyle w:val="FontStyle13"/>
          <w:sz w:val="23"/>
          <w:szCs w:val="23"/>
        </w:rPr>
        <w:t>*</w:t>
      </w:r>
      <w:r w:rsidR="005B3734" w:rsidRPr="008812D7">
        <w:rPr>
          <w:rStyle w:val="FontStyle13"/>
          <w:sz w:val="23"/>
          <w:szCs w:val="23"/>
        </w:rPr>
        <w:t>для должностей среднего начальствующего состава –</w:t>
      </w:r>
      <w:r w:rsidR="00DC663F">
        <w:rPr>
          <w:rStyle w:val="FontStyle13"/>
          <w:sz w:val="23"/>
          <w:szCs w:val="23"/>
        </w:rPr>
        <w:t xml:space="preserve"> </w:t>
      </w:r>
      <w:r w:rsidR="00712081" w:rsidRPr="008812D7">
        <w:rPr>
          <w:rStyle w:val="FontStyle13"/>
          <w:sz w:val="23"/>
          <w:szCs w:val="23"/>
        </w:rPr>
        <w:t>средне</w:t>
      </w:r>
      <w:r w:rsidR="00DC663F">
        <w:rPr>
          <w:rStyle w:val="FontStyle13"/>
          <w:sz w:val="23"/>
          <w:szCs w:val="23"/>
        </w:rPr>
        <w:t>е</w:t>
      </w:r>
      <w:r w:rsidR="00712081" w:rsidRPr="008812D7">
        <w:rPr>
          <w:rStyle w:val="FontStyle13"/>
          <w:sz w:val="23"/>
          <w:szCs w:val="23"/>
        </w:rPr>
        <w:t xml:space="preserve"> профессионально</w:t>
      </w:r>
      <w:r w:rsidR="00DC663F">
        <w:rPr>
          <w:rStyle w:val="FontStyle13"/>
          <w:sz w:val="23"/>
          <w:szCs w:val="23"/>
        </w:rPr>
        <w:t>е</w:t>
      </w:r>
      <w:r w:rsidR="00595907">
        <w:rPr>
          <w:rStyle w:val="FontStyle13"/>
          <w:sz w:val="23"/>
          <w:szCs w:val="23"/>
        </w:rPr>
        <w:t xml:space="preserve"> (специальность)</w:t>
      </w:r>
      <w:r w:rsidR="00DC663F">
        <w:rPr>
          <w:rStyle w:val="FontStyle13"/>
          <w:sz w:val="23"/>
          <w:szCs w:val="23"/>
        </w:rPr>
        <w:t xml:space="preserve"> или высшее образование</w:t>
      </w:r>
      <w:r w:rsidR="00712081" w:rsidRPr="008812D7">
        <w:rPr>
          <w:rStyle w:val="FontStyle13"/>
          <w:sz w:val="23"/>
          <w:szCs w:val="23"/>
        </w:rPr>
        <w:t>.</w:t>
      </w:r>
      <w:r w:rsidR="00712081" w:rsidRPr="008812D7">
        <w:rPr>
          <w:rFonts w:ascii="Times New Roman" w:hAnsi="Times New Roman"/>
          <w:color w:val="1A1A1A"/>
          <w:sz w:val="23"/>
          <w:szCs w:val="23"/>
        </w:rPr>
        <w:t xml:space="preserve"> Граждане могут претендовать на замещение должностей </w:t>
      </w:r>
      <w:r w:rsidR="00712081" w:rsidRPr="00712081">
        <w:rPr>
          <w:rFonts w:ascii="Times New Roman" w:hAnsi="Times New Roman"/>
          <w:color w:val="1A1A1A"/>
          <w:sz w:val="23"/>
          <w:szCs w:val="23"/>
        </w:rPr>
        <w:t>участков</w:t>
      </w:r>
      <w:r w:rsidR="00DD09AF">
        <w:rPr>
          <w:rFonts w:ascii="Times New Roman" w:hAnsi="Times New Roman"/>
          <w:color w:val="1A1A1A"/>
          <w:sz w:val="23"/>
          <w:szCs w:val="23"/>
        </w:rPr>
        <w:t>ого</w:t>
      </w:r>
      <w:r w:rsidR="00712081" w:rsidRPr="008812D7">
        <w:rPr>
          <w:rFonts w:ascii="Times New Roman" w:hAnsi="Times New Roman"/>
          <w:color w:val="1A1A1A"/>
          <w:sz w:val="23"/>
          <w:szCs w:val="23"/>
        </w:rPr>
        <w:t xml:space="preserve"> </w:t>
      </w:r>
      <w:r w:rsidR="00712081" w:rsidRPr="00712081">
        <w:rPr>
          <w:rFonts w:ascii="Times New Roman" w:hAnsi="Times New Roman"/>
          <w:color w:val="1A1A1A"/>
          <w:sz w:val="23"/>
          <w:szCs w:val="23"/>
        </w:rPr>
        <w:t>уполномоченн</w:t>
      </w:r>
      <w:r w:rsidR="00DD09AF">
        <w:rPr>
          <w:rFonts w:ascii="Times New Roman" w:hAnsi="Times New Roman"/>
          <w:color w:val="1A1A1A"/>
          <w:sz w:val="23"/>
          <w:szCs w:val="23"/>
        </w:rPr>
        <w:t>ого</w:t>
      </w:r>
      <w:r w:rsidR="00712081" w:rsidRPr="008812D7">
        <w:rPr>
          <w:rFonts w:ascii="Times New Roman" w:hAnsi="Times New Roman"/>
          <w:color w:val="1A1A1A"/>
          <w:sz w:val="23"/>
          <w:szCs w:val="23"/>
        </w:rPr>
        <w:t xml:space="preserve"> полиции, </w:t>
      </w:r>
      <w:r w:rsidR="00712081" w:rsidRPr="00712081">
        <w:rPr>
          <w:rFonts w:ascii="Times New Roman" w:hAnsi="Times New Roman"/>
          <w:color w:val="1A1A1A"/>
          <w:sz w:val="23"/>
          <w:szCs w:val="23"/>
        </w:rPr>
        <w:t>оперуполномоченн</w:t>
      </w:r>
      <w:r w:rsidR="00DD09AF">
        <w:rPr>
          <w:rFonts w:ascii="Times New Roman" w:hAnsi="Times New Roman"/>
          <w:color w:val="1A1A1A"/>
          <w:sz w:val="23"/>
          <w:szCs w:val="23"/>
        </w:rPr>
        <w:t>ого</w:t>
      </w:r>
      <w:r w:rsidR="00712081" w:rsidRPr="00712081">
        <w:rPr>
          <w:rFonts w:ascii="Times New Roman" w:hAnsi="Times New Roman"/>
          <w:color w:val="1A1A1A"/>
          <w:sz w:val="23"/>
          <w:szCs w:val="23"/>
        </w:rPr>
        <w:t xml:space="preserve"> уголовного розыска</w:t>
      </w:r>
      <w:r w:rsidR="00712081" w:rsidRPr="008812D7">
        <w:rPr>
          <w:rFonts w:ascii="Times New Roman" w:hAnsi="Times New Roman"/>
          <w:color w:val="1A1A1A"/>
          <w:sz w:val="23"/>
          <w:szCs w:val="23"/>
        </w:rPr>
        <w:t xml:space="preserve"> и направления</w:t>
      </w:r>
      <w:r w:rsidR="00DD09AF">
        <w:rPr>
          <w:rFonts w:ascii="Times New Roman" w:hAnsi="Times New Roman"/>
          <w:color w:val="1A1A1A"/>
          <w:sz w:val="23"/>
          <w:szCs w:val="23"/>
        </w:rPr>
        <w:t xml:space="preserve"> по контролю за оборотом наркотиков</w:t>
      </w:r>
      <w:r w:rsidR="00712081" w:rsidRPr="00712081">
        <w:rPr>
          <w:rFonts w:ascii="Times New Roman" w:hAnsi="Times New Roman"/>
          <w:color w:val="1A1A1A"/>
          <w:sz w:val="23"/>
          <w:szCs w:val="23"/>
        </w:rPr>
        <w:t>, инспектор</w:t>
      </w:r>
      <w:r w:rsidR="00DD09AF">
        <w:rPr>
          <w:rFonts w:ascii="Times New Roman" w:hAnsi="Times New Roman"/>
          <w:color w:val="1A1A1A"/>
          <w:sz w:val="23"/>
          <w:szCs w:val="23"/>
        </w:rPr>
        <w:t>а</w:t>
      </w:r>
      <w:r w:rsidR="00712081" w:rsidRPr="00712081">
        <w:rPr>
          <w:rFonts w:ascii="Times New Roman" w:hAnsi="Times New Roman"/>
          <w:color w:val="1A1A1A"/>
          <w:sz w:val="23"/>
          <w:szCs w:val="23"/>
        </w:rPr>
        <w:t xml:space="preserve"> ДПС</w:t>
      </w:r>
      <w:r w:rsidR="00DD09AF">
        <w:rPr>
          <w:rFonts w:ascii="Times New Roman" w:hAnsi="Times New Roman"/>
          <w:color w:val="1A1A1A"/>
          <w:sz w:val="23"/>
          <w:szCs w:val="23"/>
        </w:rPr>
        <w:t>, инспектора ПДН, дежурного ИВС</w:t>
      </w:r>
      <w:r w:rsidR="00712081" w:rsidRPr="00712081">
        <w:rPr>
          <w:rFonts w:ascii="Times New Roman" w:hAnsi="Times New Roman"/>
          <w:color w:val="1A1A1A"/>
          <w:sz w:val="23"/>
          <w:szCs w:val="23"/>
        </w:rPr>
        <w:t>.</w:t>
      </w:r>
    </w:p>
    <w:p w:rsidR="00CC0CFF" w:rsidRPr="00CC0CFF" w:rsidRDefault="00DC6976" w:rsidP="00595907">
      <w:pPr>
        <w:shd w:val="clear" w:color="auto" w:fill="FFFFFF"/>
        <w:spacing w:line="185" w:lineRule="auto"/>
        <w:ind w:firstLine="142"/>
        <w:jc w:val="both"/>
        <w:rPr>
          <w:rFonts w:ascii="Times New Roman" w:hAnsi="Times New Roman"/>
          <w:color w:val="1A1A1A"/>
          <w:sz w:val="23"/>
          <w:szCs w:val="23"/>
        </w:rPr>
      </w:pPr>
      <w:r w:rsidRPr="008812D7">
        <w:rPr>
          <w:rFonts w:ascii="Times New Roman" w:hAnsi="Times New Roman"/>
          <w:color w:val="1A1A1A"/>
          <w:sz w:val="23"/>
          <w:szCs w:val="23"/>
        </w:rPr>
        <w:t>*граждане, имеющие высшее юридическое образование могут претендовать на замещение должно</w:t>
      </w:r>
      <w:r w:rsidR="00CC0CFF">
        <w:rPr>
          <w:rFonts w:ascii="Times New Roman" w:hAnsi="Times New Roman"/>
          <w:color w:val="1A1A1A"/>
          <w:sz w:val="23"/>
          <w:szCs w:val="23"/>
        </w:rPr>
        <w:t>стей следователей;</w:t>
      </w:r>
    </w:p>
    <w:p w:rsidR="00DC6976" w:rsidRPr="00712081" w:rsidRDefault="00CC0CFF" w:rsidP="00595907">
      <w:pPr>
        <w:shd w:val="clear" w:color="auto" w:fill="FFFFFF"/>
        <w:spacing w:line="185" w:lineRule="auto"/>
        <w:ind w:firstLine="142"/>
        <w:jc w:val="both"/>
        <w:rPr>
          <w:rFonts w:ascii="Times New Roman" w:hAnsi="Times New Roman"/>
          <w:color w:val="1A1A1A"/>
          <w:sz w:val="23"/>
          <w:szCs w:val="23"/>
        </w:rPr>
      </w:pPr>
      <w:r w:rsidRPr="00CC0CFF">
        <w:rPr>
          <w:rFonts w:ascii="Times New Roman" w:hAnsi="Times New Roman"/>
          <w:color w:val="1A1A1A"/>
          <w:sz w:val="23"/>
          <w:szCs w:val="23"/>
        </w:rPr>
        <w:t xml:space="preserve">* </w:t>
      </w:r>
      <w:r w:rsidRPr="008812D7">
        <w:rPr>
          <w:rFonts w:ascii="Times New Roman" w:hAnsi="Times New Roman"/>
          <w:color w:val="1A1A1A"/>
          <w:sz w:val="23"/>
          <w:szCs w:val="23"/>
        </w:rPr>
        <w:t xml:space="preserve">граждане, имеющие </w:t>
      </w:r>
      <w:r>
        <w:rPr>
          <w:rFonts w:ascii="Times New Roman" w:hAnsi="Times New Roman"/>
          <w:color w:val="1A1A1A"/>
          <w:sz w:val="23"/>
          <w:szCs w:val="23"/>
        </w:rPr>
        <w:t xml:space="preserve">среднее профессиональное </w:t>
      </w:r>
      <w:r w:rsidR="00595907" w:rsidRPr="008812D7">
        <w:rPr>
          <w:rFonts w:ascii="Times New Roman" w:hAnsi="Times New Roman"/>
          <w:color w:val="1A1A1A"/>
          <w:sz w:val="23"/>
          <w:szCs w:val="23"/>
        </w:rPr>
        <w:t>юридическое</w:t>
      </w:r>
      <w:r w:rsidR="00595907">
        <w:rPr>
          <w:rFonts w:ascii="Times New Roman" w:hAnsi="Times New Roman"/>
          <w:color w:val="1A1A1A"/>
          <w:sz w:val="23"/>
          <w:szCs w:val="23"/>
        </w:rPr>
        <w:t xml:space="preserve"> </w:t>
      </w:r>
      <w:r>
        <w:rPr>
          <w:rFonts w:ascii="Times New Roman" w:hAnsi="Times New Roman"/>
          <w:color w:val="1A1A1A"/>
          <w:sz w:val="23"/>
          <w:szCs w:val="23"/>
        </w:rPr>
        <w:t>и</w:t>
      </w:r>
      <w:r w:rsidR="00595907">
        <w:rPr>
          <w:rFonts w:ascii="Times New Roman" w:hAnsi="Times New Roman"/>
          <w:color w:val="1A1A1A"/>
          <w:sz w:val="23"/>
          <w:szCs w:val="23"/>
        </w:rPr>
        <w:t>ли</w:t>
      </w:r>
      <w:r w:rsidRPr="00CC0CFF">
        <w:rPr>
          <w:rFonts w:ascii="Times New Roman" w:hAnsi="Times New Roman"/>
          <w:color w:val="1A1A1A"/>
          <w:sz w:val="23"/>
          <w:szCs w:val="23"/>
        </w:rPr>
        <w:t xml:space="preserve"> </w:t>
      </w:r>
      <w:r w:rsidRPr="008812D7">
        <w:rPr>
          <w:rFonts w:ascii="Times New Roman" w:hAnsi="Times New Roman"/>
          <w:color w:val="1A1A1A"/>
          <w:sz w:val="23"/>
          <w:szCs w:val="23"/>
        </w:rPr>
        <w:t xml:space="preserve">высшее образование </w:t>
      </w:r>
      <w:r w:rsidR="00595907">
        <w:rPr>
          <w:rFonts w:ascii="Times New Roman" w:hAnsi="Times New Roman"/>
          <w:color w:val="1A1A1A"/>
          <w:sz w:val="23"/>
          <w:szCs w:val="23"/>
        </w:rPr>
        <w:t xml:space="preserve">любого профиля </w:t>
      </w:r>
      <w:r w:rsidRPr="008812D7">
        <w:rPr>
          <w:rFonts w:ascii="Times New Roman" w:hAnsi="Times New Roman"/>
          <w:color w:val="1A1A1A"/>
          <w:sz w:val="23"/>
          <w:szCs w:val="23"/>
        </w:rPr>
        <w:t xml:space="preserve">могут претендовать на замещение должностей </w:t>
      </w:r>
      <w:r w:rsidR="00DC6976" w:rsidRPr="008812D7">
        <w:rPr>
          <w:rFonts w:ascii="Times New Roman" w:hAnsi="Times New Roman"/>
          <w:color w:val="1A1A1A"/>
          <w:sz w:val="23"/>
          <w:szCs w:val="23"/>
        </w:rPr>
        <w:t>дознавателей.</w:t>
      </w:r>
    </w:p>
    <w:p w:rsidR="00DC663F" w:rsidRDefault="00DC663F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4"/>
          <w:szCs w:val="24"/>
        </w:rPr>
      </w:pPr>
      <w:r w:rsidRPr="008812D7">
        <w:rPr>
          <w:rStyle w:val="FontStyle13"/>
          <w:sz w:val="24"/>
          <w:szCs w:val="24"/>
        </w:rPr>
        <w:t>- гражданство Российской Федерации</w:t>
      </w:r>
      <w:r>
        <w:rPr>
          <w:rStyle w:val="FontStyle13"/>
          <w:sz w:val="24"/>
          <w:szCs w:val="24"/>
        </w:rPr>
        <w:t>, отсутствие гражданства иного государства и вида на жительство в ином государстве</w:t>
      </w:r>
      <w:r w:rsidRPr="008812D7">
        <w:rPr>
          <w:rStyle w:val="FontStyle13"/>
          <w:sz w:val="24"/>
          <w:szCs w:val="24"/>
        </w:rPr>
        <w:t>;</w:t>
      </w:r>
    </w:p>
    <w:p w:rsidR="005B3734" w:rsidRPr="008812D7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4"/>
          <w:szCs w:val="24"/>
        </w:rPr>
      </w:pPr>
      <w:r w:rsidRPr="008812D7">
        <w:rPr>
          <w:rStyle w:val="FontStyle13"/>
          <w:sz w:val="24"/>
          <w:szCs w:val="24"/>
        </w:rPr>
        <w:t>- соответствие уровня физической подготовки и состояния здоровья;</w:t>
      </w:r>
    </w:p>
    <w:p w:rsidR="005B3734" w:rsidRPr="008812D7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4"/>
          <w:szCs w:val="24"/>
        </w:rPr>
      </w:pPr>
      <w:r w:rsidRPr="008812D7">
        <w:rPr>
          <w:rStyle w:val="FontStyle13"/>
          <w:sz w:val="24"/>
          <w:szCs w:val="24"/>
        </w:rPr>
        <w:t>- отсутствие судимости.</w:t>
      </w:r>
    </w:p>
    <w:p w:rsidR="005B3734" w:rsidRPr="000B6678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b/>
          <w:sz w:val="20"/>
          <w:szCs w:val="24"/>
        </w:rPr>
      </w:pPr>
    </w:p>
    <w:p w:rsidR="005B3734" w:rsidRPr="008812D7" w:rsidRDefault="005B3734" w:rsidP="00595907">
      <w:pPr>
        <w:pStyle w:val="Style7"/>
        <w:widowControl/>
        <w:spacing w:line="185" w:lineRule="auto"/>
        <w:ind w:left="-851" w:right="-234" w:firstLine="283"/>
        <w:jc w:val="center"/>
        <w:rPr>
          <w:rStyle w:val="FontStyle13"/>
          <w:b/>
          <w:sz w:val="24"/>
          <w:szCs w:val="24"/>
        </w:rPr>
      </w:pPr>
      <w:r w:rsidRPr="008812D7">
        <w:rPr>
          <w:rStyle w:val="FontStyle13"/>
          <w:b/>
          <w:sz w:val="24"/>
          <w:szCs w:val="24"/>
        </w:rPr>
        <w:t>Этапы оформления кандидатов на службу в ОВД:</w:t>
      </w:r>
    </w:p>
    <w:p w:rsidR="005B3734" w:rsidRPr="00510E73" w:rsidRDefault="005B3734" w:rsidP="00595907">
      <w:pPr>
        <w:numPr>
          <w:ilvl w:val="0"/>
          <w:numId w:val="5"/>
        </w:numPr>
        <w:shd w:val="clear" w:color="auto" w:fill="FFFFFF"/>
        <w:tabs>
          <w:tab w:val="clear" w:pos="720"/>
        </w:tabs>
        <w:spacing w:line="185" w:lineRule="auto"/>
        <w:ind w:left="-851" w:right="-234" w:firstLine="283"/>
        <w:jc w:val="both"/>
        <w:rPr>
          <w:rFonts w:ascii="Times New Roman" w:hAnsi="Times New Roman"/>
          <w:color w:val="000000"/>
          <w:sz w:val="23"/>
          <w:szCs w:val="23"/>
        </w:rPr>
      </w:pPr>
      <w:r w:rsidRPr="00510E73">
        <w:rPr>
          <w:rFonts w:ascii="Times New Roman" w:hAnsi="Times New Roman"/>
          <w:color w:val="000000"/>
          <w:sz w:val="23"/>
          <w:szCs w:val="23"/>
        </w:rPr>
        <w:t>Изучение личных, мораль</w:t>
      </w:r>
      <w:r w:rsidR="008812D7" w:rsidRPr="00510E73">
        <w:rPr>
          <w:rFonts w:ascii="Times New Roman" w:hAnsi="Times New Roman"/>
          <w:color w:val="000000"/>
          <w:sz w:val="23"/>
          <w:szCs w:val="23"/>
        </w:rPr>
        <w:t>ных и деловых качеств кандидата</w:t>
      </w:r>
      <w:r w:rsidRPr="00510E73">
        <w:rPr>
          <w:rFonts w:ascii="Times New Roman" w:hAnsi="Times New Roman"/>
          <w:color w:val="000000"/>
          <w:sz w:val="23"/>
          <w:szCs w:val="23"/>
        </w:rPr>
        <w:t>.</w:t>
      </w:r>
    </w:p>
    <w:p w:rsidR="005B3734" w:rsidRPr="00510E73" w:rsidRDefault="005B3734" w:rsidP="00595907">
      <w:pPr>
        <w:numPr>
          <w:ilvl w:val="0"/>
          <w:numId w:val="5"/>
        </w:numPr>
        <w:shd w:val="clear" w:color="auto" w:fill="FFFFFF"/>
        <w:tabs>
          <w:tab w:val="clear" w:pos="720"/>
        </w:tabs>
        <w:spacing w:line="185" w:lineRule="auto"/>
        <w:ind w:left="-851" w:right="-234" w:firstLine="283"/>
        <w:jc w:val="both"/>
        <w:rPr>
          <w:rFonts w:ascii="Times New Roman" w:hAnsi="Times New Roman"/>
          <w:color w:val="000000"/>
          <w:sz w:val="23"/>
          <w:szCs w:val="23"/>
        </w:rPr>
      </w:pPr>
      <w:r w:rsidRPr="00510E73">
        <w:rPr>
          <w:rFonts w:ascii="Times New Roman" w:hAnsi="Times New Roman"/>
          <w:color w:val="000000"/>
          <w:sz w:val="23"/>
          <w:szCs w:val="23"/>
        </w:rPr>
        <w:t>Прохождение кандидатом военно-врачебной комиссии</w:t>
      </w:r>
      <w:r w:rsidR="008812D7" w:rsidRPr="00510E73">
        <w:rPr>
          <w:rFonts w:ascii="Times New Roman" w:hAnsi="Times New Roman"/>
          <w:color w:val="000000"/>
          <w:sz w:val="23"/>
          <w:szCs w:val="23"/>
        </w:rPr>
        <w:t xml:space="preserve"> и профессионального психологического отбора</w:t>
      </w:r>
      <w:r w:rsidRPr="00510E73">
        <w:rPr>
          <w:rFonts w:ascii="Times New Roman" w:hAnsi="Times New Roman"/>
          <w:color w:val="000000"/>
          <w:sz w:val="23"/>
          <w:szCs w:val="23"/>
        </w:rPr>
        <w:t>.</w:t>
      </w:r>
    </w:p>
    <w:p w:rsidR="00DC6976" w:rsidRPr="00510E73" w:rsidRDefault="00C25D7D" w:rsidP="00595907">
      <w:pPr>
        <w:numPr>
          <w:ilvl w:val="0"/>
          <w:numId w:val="5"/>
        </w:numPr>
        <w:shd w:val="clear" w:color="auto" w:fill="FFFFFF"/>
        <w:tabs>
          <w:tab w:val="clear" w:pos="720"/>
        </w:tabs>
        <w:spacing w:line="185" w:lineRule="auto"/>
        <w:ind w:left="-851" w:right="-234" w:firstLine="283"/>
        <w:jc w:val="both"/>
        <w:rPr>
          <w:rFonts w:ascii="Times New Roman" w:hAnsi="Times New Roman"/>
          <w:color w:val="000000"/>
          <w:sz w:val="23"/>
          <w:szCs w:val="23"/>
        </w:rPr>
      </w:pPr>
      <w:r w:rsidRPr="00510E73">
        <w:rPr>
          <w:rFonts w:ascii="Times New Roman" w:hAnsi="Times New Roman"/>
          <w:color w:val="000000"/>
          <w:sz w:val="23"/>
          <w:szCs w:val="23"/>
        </w:rPr>
        <w:t xml:space="preserve">Назначение </w:t>
      </w:r>
      <w:r w:rsidR="00DC6976" w:rsidRPr="00510E73">
        <w:rPr>
          <w:rFonts w:ascii="Times New Roman" w:hAnsi="Times New Roman"/>
          <w:color w:val="000000"/>
          <w:sz w:val="23"/>
          <w:szCs w:val="23"/>
        </w:rPr>
        <w:t xml:space="preserve">кандидата </w:t>
      </w:r>
      <w:r w:rsidRPr="00510E73">
        <w:rPr>
          <w:rFonts w:ascii="Times New Roman" w:hAnsi="Times New Roman"/>
          <w:color w:val="000000"/>
          <w:sz w:val="23"/>
          <w:szCs w:val="23"/>
        </w:rPr>
        <w:t>на должность</w:t>
      </w:r>
      <w:r w:rsidR="002B743D" w:rsidRPr="00510E73">
        <w:rPr>
          <w:rFonts w:ascii="Times New Roman" w:hAnsi="Times New Roman"/>
          <w:color w:val="000000"/>
          <w:sz w:val="23"/>
          <w:szCs w:val="23"/>
        </w:rPr>
        <w:t xml:space="preserve"> без прохождения стажировки</w:t>
      </w:r>
      <w:r w:rsidR="00DC6976" w:rsidRPr="00510E73">
        <w:rPr>
          <w:rFonts w:ascii="Times New Roman" w:hAnsi="Times New Roman"/>
          <w:color w:val="1A1A1A"/>
          <w:sz w:val="23"/>
          <w:szCs w:val="23"/>
        </w:rPr>
        <w:t>.</w:t>
      </w:r>
    </w:p>
    <w:p w:rsidR="005B3734" w:rsidRPr="00510E73" w:rsidRDefault="005B3734" w:rsidP="00595907">
      <w:pPr>
        <w:numPr>
          <w:ilvl w:val="0"/>
          <w:numId w:val="5"/>
        </w:numPr>
        <w:shd w:val="clear" w:color="auto" w:fill="FFFFFF"/>
        <w:tabs>
          <w:tab w:val="clear" w:pos="720"/>
        </w:tabs>
        <w:spacing w:line="185" w:lineRule="auto"/>
        <w:ind w:left="-851" w:right="-234" w:firstLine="283"/>
        <w:jc w:val="both"/>
        <w:rPr>
          <w:rFonts w:ascii="Times New Roman" w:hAnsi="Times New Roman"/>
          <w:color w:val="000000"/>
          <w:sz w:val="23"/>
          <w:szCs w:val="23"/>
        </w:rPr>
      </w:pPr>
      <w:r w:rsidRPr="00510E73">
        <w:rPr>
          <w:rFonts w:ascii="Times New Roman" w:hAnsi="Times New Roman"/>
          <w:color w:val="000000"/>
          <w:sz w:val="23"/>
          <w:szCs w:val="23"/>
        </w:rPr>
        <w:t>Направление на первоначальную подготовку</w:t>
      </w:r>
      <w:r w:rsidR="00EA4C6C" w:rsidRPr="00510E73">
        <w:rPr>
          <w:rFonts w:ascii="Times New Roman" w:hAnsi="Times New Roman"/>
          <w:color w:val="000000"/>
          <w:sz w:val="23"/>
          <w:szCs w:val="23"/>
        </w:rPr>
        <w:t xml:space="preserve"> в Сибирский юридический институт МВД России</w:t>
      </w:r>
      <w:r w:rsidRPr="00510E73">
        <w:rPr>
          <w:rFonts w:ascii="Times New Roman" w:hAnsi="Times New Roman"/>
          <w:color w:val="000000"/>
          <w:sz w:val="23"/>
          <w:szCs w:val="23"/>
        </w:rPr>
        <w:t>.</w:t>
      </w:r>
    </w:p>
    <w:p w:rsidR="005B3734" w:rsidRPr="000B6678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b/>
          <w:sz w:val="20"/>
          <w:szCs w:val="24"/>
        </w:rPr>
      </w:pPr>
    </w:p>
    <w:p w:rsidR="005B3734" w:rsidRPr="008812D7" w:rsidRDefault="005B3734" w:rsidP="00595907">
      <w:pPr>
        <w:pStyle w:val="Style7"/>
        <w:widowControl/>
        <w:spacing w:line="185" w:lineRule="auto"/>
        <w:ind w:left="-851" w:right="-234" w:firstLine="283"/>
        <w:jc w:val="center"/>
        <w:rPr>
          <w:rStyle w:val="FontStyle13"/>
          <w:b/>
          <w:sz w:val="24"/>
          <w:szCs w:val="24"/>
        </w:rPr>
      </w:pPr>
      <w:r w:rsidRPr="008812D7">
        <w:rPr>
          <w:rStyle w:val="FontStyle13"/>
          <w:b/>
          <w:sz w:val="24"/>
          <w:szCs w:val="24"/>
        </w:rPr>
        <w:t>Основные условия службы и социальные гарантии сотрудникам органов внутренних дел:</w:t>
      </w:r>
    </w:p>
    <w:p w:rsidR="00DC663F" w:rsidRPr="00510E73" w:rsidRDefault="00DC663F" w:rsidP="00DC663F">
      <w:pPr>
        <w:spacing w:line="185" w:lineRule="auto"/>
        <w:ind w:left="-851" w:right="-234" w:firstLine="284"/>
        <w:jc w:val="both"/>
        <w:rPr>
          <w:rStyle w:val="FontStyle13"/>
          <w:sz w:val="23"/>
          <w:szCs w:val="23"/>
          <w:u w:val="single"/>
        </w:rPr>
      </w:pPr>
      <w:r w:rsidRPr="00510E73">
        <w:rPr>
          <w:rStyle w:val="FontStyle13"/>
          <w:sz w:val="23"/>
          <w:szCs w:val="23"/>
        </w:rPr>
        <w:t xml:space="preserve">- </w:t>
      </w:r>
      <w:r w:rsidRPr="00510E73">
        <w:rPr>
          <w:rStyle w:val="FontStyle13"/>
          <w:sz w:val="23"/>
          <w:szCs w:val="23"/>
          <w:u w:val="single"/>
        </w:rPr>
        <w:t>гражданам, поступившим на службу в органы внутренних дел, предоставляется отсрочка от призыва на срочную службу в Вооруженные Силы РФ на период прохождения службы в органах внутренних дел (Федеральный закон РФ от 10 июня 2026 года №179-ФЗ);</w:t>
      </w:r>
    </w:p>
    <w:p w:rsidR="005B3734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 xml:space="preserve">- служба в Отделе МВД России по Таймырскому Долгано-Ненецкому району относится к районам Крайнего Севера и засчитывается в выслугу лет для назначения пенсии на льготных условиях как </w:t>
      </w:r>
      <w:r w:rsidRPr="00510E73">
        <w:rPr>
          <w:rStyle w:val="FontStyle13"/>
          <w:sz w:val="23"/>
          <w:szCs w:val="23"/>
          <w:u w:val="single"/>
        </w:rPr>
        <w:t>один месяц службы за два</w:t>
      </w:r>
      <w:r w:rsidRPr="00510E73">
        <w:rPr>
          <w:rStyle w:val="FontStyle13"/>
          <w:sz w:val="23"/>
          <w:szCs w:val="23"/>
        </w:rPr>
        <w:t>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в соответствии с законодательством Российской Федерации сотрудникам устанавливаются дополнительные денежные выплаты: районный коэффициент – 60% и надбавка за службу в районах Крайнего Севера в размере до 80%, иные стимулирующие надбавки;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достойное денежное довольствие выплачивается ежемесячно, без задержек;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систематическое увеличение заработной платы в зависимости от стажа службы, специального звания, занимаемой должности;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возможность карьерного роста;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медицинское и санаторно-курортное обеспечение в медицинских организациях МВД России, в том числе и членов семьи сотрудника;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 при нахождении на лечении денежное довольствие сохраняется;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 xml:space="preserve">- обязательное государственное страхование жизни и здоровья; 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льготные условия при постановке в очередь детей сотрудников для предоставления мест в организациях детского дошкольного образования;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Администрацией Таймырского Долгано-Ненецкого муниципального района сотрудникам предоставляется служебное жильё по договору служебного найма жилого помещения;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 xml:space="preserve">- сотрудникам, и членам их семей ежегодно оплачивается стоимость проезда к месту проведения отпуска на территории Российской Федерации и обратно, продолжительность ежегодного отпуска составляет от 55 </w:t>
      </w:r>
      <w:r w:rsidR="00DE43EE" w:rsidRPr="00510E73">
        <w:rPr>
          <w:rStyle w:val="FontStyle13"/>
          <w:sz w:val="23"/>
          <w:szCs w:val="23"/>
        </w:rPr>
        <w:t xml:space="preserve">до 80 </w:t>
      </w:r>
      <w:r w:rsidRPr="00510E73">
        <w:rPr>
          <w:rStyle w:val="FontStyle13"/>
          <w:sz w:val="23"/>
          <w:szCs w:val="23"/>
        </w:rPr>
        <w:t>календарных дней, предоставляется дополнительный отпуск за выслугу лет, за ненормированный служебный день, за особые условия службы;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 xml:space="preserve">- обеспечение форменным обмундированием; 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возможность бесплатного получения высшего образования в ВУЗах МВД России;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возможность участия в спортивной и культурной жизни полиции;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право выхода на пенсию возникает при наличии стажа службы 20 лет (включая службу в Вооруженных Силах, иных силовых структурах в льготном исчислении);</w:t>
      </w:r>
    </w:p>
    <w:p w:rsidR="005B3734" w:rsidRPr="00510E73" w:rsidRDefault="005B3734" w:rsidP="00595907">
      <w:pPr>
        <w:pStyle w:val="Style7"/>
        <w:widowControl/>
        <w:spacing w:line="185" w:lineRule="auto"/>
        <w:ind w:left="-851" w:right="-234" w:firstLine="283"/>
        <w:rPr>
          <w:rStyle w:val="FontStyle13"/>
          <w:sz w:val="23"/>
          <w:szCs w:val="23"/>
        </w:rPr>
      </w:pPr>
      <w:r w:rsidRPr="00510E73">
        <w:rPr>
          <w:rStyle w:val="FontStyle13"/>
          <w:sz w:val="23"/>
          <w:szCs w:val="23"/>
        </w:rPr>
        <w:t>- сотрудникам органов внутренних дел, прослужившим в районах Крайнего Севера и приравненных к ним местностям не менее 15 календарных лет и, непосредственно перед увольнением, проходящим службу в районах Крайнего Севера, при переезде к избранному месту жительства сохраняется размер пенсии с учетом соответствующего коэффициента.</w:t>
      </w:r>
    </w:p>
    <w:p w:rsidR="000B6678" w:rsidRDefault="008812D7" w:rsidP="00595907">
      <w:pPr>
        <w:spacing w:line="185" w:lineRule="auto"/>
        <w:ind w:left="-851" w:firstLine="284"/>
        <w:jc w:val="both"/>
        <w:rPr>
          <w:rStyle w:val="FontStyle13"/>
          <w:b/>
          <w:sz w:val="23"/>
          <w:szCs w:val="23"/>
        </w:rPr>
      </w:pPr>
      <w:r w:rsidRPr="000B6678">
        <w:rPr>
          <w:rStyle w:val="FontStyle13"/>
          <w:b/>
          <w:sz w:val="23"/>
          <w:szCs w:val="23"/>
        </w:rPr>
        <w:t>По вопросам приёма на службу и прохождения службы просим обращаться в отделение по работе с личным составом Отдела МВД России по Таймырскому Долгано-Ненецкому району по телефонам: 8 (39191) 5-63-28</w:t>
      </w:r>
      <w:r w:rsidR="00CC0CFF">
        <w:rPr>
          <w:rStyle w:val="FontStyle13"/>
          <w:b/>
          <w:sz w:val="23"/>
          <w:szCs w:val="23"/>
        </w:rPr>
        <w:t>, 8-913-494-81-08</w:t>
      </w:r>
      <w:r w:rsidRPr="000B6678">
        <w:rPr>
          <w:rStyle w:val="FontStyle13"/>
          <w:b/>
          <w:sz w:val="23"/>
          <w:szCs w:val="23"/>
        </w:rPr>
        <w:t xml:space="preserve">, </w:t>
      </w:r>
      <w:r w:rsidR="00DE43EE">
        <w:rPr>
          <w:rStyle w:val="FontStyle13"/>
          <w:b/>
          <w:sz w:val="23"/>
          <w:szCs w:val="23"/>
        </w:rPr>
        <w:t xml:space="preserve">8-902-552-32-26, </w:t>
      </w:r>
      <w:r w:rsidRPr="000B6678">
        <w:rPr>
          <w:rStyle w:val="FontStyle13"/>
          <w:b/>
          <w:sz w:val="23"/>
          <w:szCs w:val="23"/>
        </w:rPr>
        <w:t xml:space="preserve">эл. почта: </w:t>
      </w:r>
      <w:hyperlink r:id="rId5" w:history="1">
        <w:r w:rsidRPr="000B6678">
          <w:rPr>
            <w:rStyle w:val="FontStyle13"/>
            <w:b/>
            <w:sz w:val="23"/>
            <w:szCs w:val="23"/>
          </w:rPr>
          <w:t>vkhromova2@mvd.ru</w:t>
        </w:r>
      </w:hyperlink>
      <w:r w:rsidR="00861099">
        <w:rPr>
          <w:rStyle w:val="FontStyle13"/>
          <w:b/>
          <w:sz w:val="23"/>
          <w:szCs w:val="23"/>
        </w:rPr>
        <w:t xml:space="preserve">. </w:t>
      </w:r>
      <w:r w:rsidR="000B6678" w:rsidRPr="000B6678">
        <w:rPr>
          <w:rStyle w:val="FontStyle13"/>
          <w:b/>
          <w:sz w:val="23"/>
          <w:szCs w:val="23"/>
        </w:rPr>
        <w:t>Адрес: Красноярский край, г. Дудинка, ул. Горького, 61.</w:t>
      </w:r>
      <w:bookmarkStart w:id="0" w:name="_GoBack"/>
      <w:bookmarkEnd w:id="0"/>
    </w:p>
    <w:sectPr w:rsidR="000B6678" w:rsidSect="0056579E">
      <w:pgSz w:w="12240" w:h="15840"/>
      <w:pgMar w:top="568" w:right="1134" w:bottom="568" w:left="1701" w:header="720" w:footer="720" w:gutter="0"/>
      <w:pgBorders w:display="firstPage"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57C0C"/>
    <w:multiLevelType w:val="hybridMultilevel"/>
    <w:tmpl w:val="1AC65F14"/>
    <w:lvl w:ilvl="0" w:tplc="243211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6814AB2"/>
    <w:multiLevelType w:val="multilevel"/>
    <w:tmpl w:val="968E3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365D47"/>
    <w:multiLevelType w:val="multilevel"/>
    <w:tmpl w:val="4A3E9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0455E7"/>
    <w:multiLevelType w:val="multilevel"/>
    <w:tmpl w:val="837E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B66143"/>
    <w:multiLevelType w:val="multilevel"/>
    <w:tmpl w:val="3BBA9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1718BF"/>
    <w:multiLevelType w:val="hybridMultilevel"/>
    <w:tmpl w:val="C1823556"/>
    <w:lvl w:ilvl="0" w:tplc="9F868554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0"/>
  </w:num>
  <w:num w:numId="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6513E2"/>
    <w:rsid w:val="00001564"/>
    <w:rsid w:val="00007864"/>
    <w:rsid w:val="00021708"/>
    <w:rsid w:val="00021D91"/>
    <w:rsid w:val="0004084C"/>
    <w:rsid w:val="000473D6"/>
    <w:rsid w:val="00051F70"/>
    <w:rsid w:val="00060AF4"/>
    <w:rsid w:val="00061819"/>
    <w:rsid w:val="000647F7"/>
    <w:rsid w:val="00076C5C"/>
    <w:rsid w:val="00080B1A"/>
    <w:rsid w:val="00082207"/>
    <w:rsid w:val="00082B8F"/>
    <w:rsid w:val="00083367"/>
    <w:rsid w:val="00084945"/>
    <w:rsid w:val="00094C2A"/>
    <w:rsid w:val="000964BE"/>
    <w:rsid w:val="000A3FF9"/>
    <w:rsid w:val="000B0AE4"/>
    <w:rsid w:val="000B6678"/>
    <w:rsid w:val="000C6217"/>
    <w:rsid w:val="000D4237"/>
    <w:rsid w:val="000E2ED4"/>
    <w:rsid w:val="000E32D2"/>
    <w:rsid w:val="000F11CC"/>
    <w:rsid w:val="000F34E2"/>
    <w:rsid w:val="00101F66"/>
    <w:rsid w:val="00103F51"/>
    <w:rsid w:val="00113ABD"/>
    <w:rsid w:val="00115AEB"/>
    <w:rsid w:val="0011600E"/>
    <w:rsid w:val="001175C6"/>
    <w:rsid w:val="0012098A"/>
    <w:rsid w:val="00135D8C"/>
    <w:rsid w:val="001411A6"/>
    <w:rsid w:val="00143B76"/>
    <w:rsid w:val="0014506B"/>
    <w:rsid w:val="0014700F"/>
    <w:rsid w:val="001507E8"/>
    <w:rsid w:val="00165CF1"/>
    <w:rsid w:val="00172D92"/>
    <w:rsid w:val="00176B70"/>
    <w:rsid w:val="00181AE3"/>
    <w:rsid w:val="00182AC9"/>
    <w:rsid w:val="00190D9B"/>
    <w:rsid w:val="001A0B55"/>
    <w:rsid w:val="001A0E10"/>
    <w:rsid w:val="001A5F97"/>
    <w:rsid w:val="001A6877"/>
    <w:rsid w:val="001B55DA"/>
    <w:rsid w:val="001C569B"/>
    <w:rsid w:val="001C6C81"/>
    <w:rsid w:val="001F12F9"/>
    <w:rsid w:val="001F3883"/>
    <w:rsid w:val="00201C96"/>
    <w:rsid w:val="00202DFA"/>
    <w:rsid w:val="0020326C"/>
    <w:rsid w:val="00204A61"/>
    <w:rsid w:val="00205E12"/>
    <w:rsid w:val="00206CE8"/>
    <w:rsid w:val="00210F53"/>
    <w:rsid w:val="00211A4F"/>
    <w:rsid w:val="00211C38"/>
    <w:rsid w:val="00225601"/>
    <w:rsid w:val="0022613B"/>
    <w:rsid w:val="00247010"/>
    <w:rsid w:val="0025213E"/>
    <w:rsid w:val="00261BE4"/>
    <w:rsid w:val="002631BC"/>
    <w:rsid w:val="00265461"/>
    <w:rsid w:val="00266EBC"/>
    <w:rsid w:val="00273C55"/>
    <w:rsid w:val="00287E2B"/>
    <w:rsid w:val="0029011F"/>
    <w:rsid w:val="0029208B"/>
    <w:rsid w:val="00293908"/>
    <w:rsid w:val="002A2C13"/>
    <w:rsid w:val="002B01E0"/>
    <w:rsid w:val="002B25D8"/>
    <w:rsid w:val="002B743D"/>
    <w:rsid w:val="002C11C6"/>
    <w:rsid w:val="002C3983"/>
    <w:rsid w:val="002D0083"/>
    <w:rsid w:val="002D0558"/>
    <w:rsid w:val="002D0AFD"/>
    <w:rsid w:val="002D6632"/>
    <w:rsid w:val="002E6822"/>
    <w:rsid w:val="002F1449"/>
    <w:rsid w:val="002F6078"/>
    <w:rsid w:val="003130FF"/>
    <w:rsid w:val="00315D0F"/>
    <w:rsid w:val="00317A79"/>
    <w:rsid w:val="0033174D"/>
    <w:rsid w:val="003332A8"/>
    <w:rsid w:val="00333C3F"/>
    <w:rsid w:val="0033565A"/>
    <w:rsid w:val="00341E80"/>
    <w:rsid w:val="00342CF8"/>
    <w:rsid w:val="00343E41"/>
    <w:rsid w:val="00353C80"/>
    <w:rsid w:val="00362EB7"/>
    <w:rsid w:val="003669B6"/>
    <w:rsid w:val="0037174A"/>
    <w:rsid w:val="00394568"/>
    <w:rsid w:val="003A4054"/>
    <w:rsid w:val="003A60D8"/>
    <w:rsid w:val="003C072C"/>
    <w:rsid w:val="003C39A8"/>
    <w:rsid w:val="003D6FD7"/>
    <w:rsid w:val="003E4385"/>
    <w:rsid w:val="003E757B"/>
    <w:rsid w:val="003F3FCC"/>
    <w:rsid w:val="00406CCC"/>
    <w:rsid w:val="00406F92"/>
    <w:rsid w:val="0041188E"/>
    <w:rsid w:val="00416484"/>
    <w:rsid w:val="004221A1"/>
    <w:rsid w:val="00431E14"/>
    <w:rsid w:val="00436896"/>
    <w:rsid w:val="00454A83"/>
    <w:rsid w:val="00457C57"/>
    <w:rsid w:val="00463828"/>
    <w:rsid w:val="00470F5F"/>
    <w:rsid w:val="00472290"/>
    <w:rsid w:val="00490062"/>
    <w:rsid w:val="004928DD"/>
    <w:rsid w:val="00497D49"/>
    <w:rsid w:val="004A6F59"/>
    <w:rsid w:val="004B12F0"/>
    <w:rsid w:val="004D6AD7"/>
    <w:rsid w:val="004E4CD0"/>
    <w:rsid w:val="004E7390"/>
    <w:rsid w:val="004F04AC"/>
    <w:rsid w:val="004F1AAD"/>
    <w:rsid w:val="00500259"/>
    <w:rsid w:val="00502F50"/>
    <w:rsid w:val="0050542E"/>
    <w:rsid w:val="00506BDC"/>
    <w:rsid w:val="00510E73"/>
    <w:rsid w:val="00544E5F"/>
    <w:rsid w:val="00546B03"/>
    <w:rsid w:val="00550A90"/>
    <w:rsid w:val="00563D3B"/>
    <w:rsid w:val="0056579E"/>
    <w:rsid w:val="00566CB8"/>
    <w:rsid w:val="00571117"/>
    <w:rsid w:val="00584E9F"/>
    <w:rsid w:val="0059582C"/>
    <w:rsid w:val="00595907"/>
    <w:rsid w:val="005A0D0A"/>
    <w:rsid w:val="005A0DB7"/>
    <w:rsid w:val="005A3B23"/>
    <w:rsid w:val="005A7C10"/>
    <w:rsid w:val="005A7EEE"/>
    <w:rsid w:val="005B34CD"/>
    <w:rsid w:val="005B3734"/>
    <w:rsid w:val="005C01DA"/>
    <w:rsid w:val="005C61F3"/>
    <w:rsid w:val="005E6631"/>
    <w:rsid w:val="00600FA2"/>
    <w:rsid w:val="00605B68"/>
    <w:rsid w:val="00605B86"/>
    <w:rsid w:val="00606506"/>
    <w:rsid w:val="006067B9"/>
    <w:rsid w:val="00607F59"/>
    <w:rsid w:val="0061607B"/>
    <w:rsid w:val="00620234"/>
    <w:rsid w:val="00630F35"/>
    <w:rsid w:val="00633E2B"/>
    <w:rsid w:val="006347AA"/>
    <w:rsid w:val="006468BB"/>
    <w:rsid w:val="00646911"/>
    <w:rsid w:val="006513E2"/>
    <w:rsid w:val="00657B6A"/>
    <w:rsid w:val="006629FE"/>
    <w:rsid w:val="006746BB"/>
    <w:rsid w:val="00685B68"/>
    <w:rsid w:val="0068616D"/>
    <w:rsid w:val="0068778C"/>
    <w:rsid w:val="0069233F"/>
    <w:rsid w:val="00694B1B"/>
    <w:rsid w:val="006A13DC"/>
    <w:rsid w:val="006B3AA1"/>
    <w:rsid w:val="006D4C09"/>
    <w:rsid w:val="006E196F"/>
    <w:rsid w:val="006E2C33"/>
    <w:rsid w:val="006F2950"/>
    <w:rsid w:val="00703126"/>
    <w:rsid w:val="00712081"/>
    <w:rsid w:val="00712A90"/>
    <w:rsid w:val="00714201"/>
    <w:rsid w:val="0072059E"/>
    <w:rsid w:val="0072569B"/>
    <w:rsid w:val="00731C7E"/>
    <w:rsid w:val="00742BE2"/>
    <w:rsid w:val="00744688"/>
    <w:rsid w:val="00750797"/>
    <w:rsid w:val="00755E7A"/>
    <w:rsid w:val="0075686F"/>
    <w:rsid w:val="00765182"/>
    <w:rsid w:val="0076520C"/>
    <w:rsid w:val="007710B6"/>
    <w:rsid w:val="00796A77"/>
    <w:rsid w:val="007A3C6F"/>
    <w:rsid w:val="007A3E18"/>
    <w:rsid w:val="007D095D"/>
    <w:rsid w:val="007D3ACA"/>
    <w:rsid w:val="007D4AFC"/>
    <w:rsid w:val="007E10E9"/>
    <w:rsid w:val="007F29C6"/>
    <w:rsid w:val="007F2DA3"/>
    <w:rsid w:val="007F5C05"/>
    <w:rsid w:val="00804567"/>
    <w:rsid w:val="00804A49"/>
    <w:rsid w:val="00810DBB"/>
    <w:rsid w:val="008125D2"/>
    <w:rsid w:val="0082675E"/>
    <w:rsid w:val="0083078F"/>
    <w:rsid w:val="00830B7F"/>
    <w:rsid w:val="00833EEC"/>
    <w:rsid w:val="00840F49"/>
    <w:rsid w:val="00842C55"/>
    <w:rsid w:val="00847DAF"/>
    <w:rsid w:val="008505C4"/>
    <w:rsid w:val="00853B0A"/>
    <w:rsid w:val="008551AD"/>
    <w:rsid w:val="00856719"/>
    <w:rsid w:val="00856DE7"/>
    <w:rsid w:val="00861099"/>
    <w:rsid w:val="008624B1"/>
    <w:rsid w:val="008626E2"/>
    <w:rsid w:val="00867A1E"/>
    <w:rsid w:val="008737C3"/>
    <w:rsid w:val="008812D7"/>
    <w:rsid w:val="00890B89"/>
    <w:rsid w:val="00891E04"/>
    <w:rsid w:val="0089717E"/>
    <w:rsid w:val="008A1773"/>
    <w:rsid w:val="008A5832"/>
    <w:rsid w:val="008A60A5"/>
    <w:rsid w:val="008B2360"/>
    <w:rsid w:val="008B290B"/>
    <w:rsid w:val="008C110C"/>
    <w:rsid w:val="008C4B3C"/>
    <w:rsid w:val="008D77E1"/>
    <w:rsid w:val="008E001C"/>
    <w:rsid w:val="008E1C03"/>
    <w:rsid w:val="008E2098"/>
    <w:rsid w:val="008F1523"/>
    <w:rsid w:val="008F70FF"/>
    <w:rsid w:val="00903356"/>
    <w:rsid w:val="00905C7E"/>
    <w:rsid w:val="00912E83"/>
    <w:rsid w:val="00914D6B"/>
    <w:rsid w:val="009155D2"/>
    <w:rsid w:val="00920F4C"/>
    <w:rsid w:val="00921061"/>
    <w:rsid w:val="00923DAC"/>
    <w:rsid w:val="00924541"/>
    <w:rsid w:val="00927C48"/>
    <w:rsid w:val="00941511"/>
    <w:rsid w:val="00962259"/>
    <w:rsid w:val="00972549"/>
    <w:rsid w:val="0098502E"/>
    <w:rsid w:val="00986FB6"/>
    <w:rsid w:val="009917E6"/>
    <w:rsid w:val="00992B24"/>
    <w:rsid w:val="009938EE"/>
    <w:rsid w:val="00994773"/>
    <w:rsid w:val="0099729B"/>
    <w:rsid w:val="009A28BF"/>
    <w:rsid w:val="009A663F"/>
    <w:rsid w:val="009A769B"/>
    <w:rsid w:val="009B476C"/>
    <w:rsid w:val="009C0100"/>
    <w:rsid w:val="009C6808"/>
    <w:rsid w:val="009E13EF"/>
    <w:rsid w:val="009E1571"/>
    <w:rsid w:val="009E3E29"/>
    <w:rsid w:val="009E653A"/>
    <w:rsid w:val="009E77F2"/>
    <w:rsid w:val="009E798C"/>
    <w:rsid w:val="009E7C6F"/>
    <w:rsid w:val="009F416A"/>
    <w:rsid w:val="009F7C10"/>
    <w:rsid w:val="00A0053D"/>
    <w:rsid w:val="00A024CE"/>
    <w:rsid w:val="00A05A44"/>
    <w:rsid w:val="00A219EF"/>
    <w:rsid w:val="00A4601F"/>
    <w:rsid w:val="00A5370C"/>
    <w:rsid w:val="00A61CB7"/>
    <w:rsid w:val="00A71180"/>
    <w:rsid w:val="00A7335A"/>
    <w:rsid w:val="00A81184"/>
    <w:rsid w:val="00A8261E"/>
    <w:rsid w:val="00A82862"/>
    <w:rsid w:val="00A82BB9"/>
    <w:rsid w:val="00A83B1F"/>
    <w:rsid w:val="00A83DC8"/>
    <w:rsid w:val="00A85991"/>
    <w:rsid w:val="00A933B4"/>
    <w:rsid w:val="00A93895"/>
    <w:rsid w:val="00A94E12"/>
    <w:rsid w:val="00A96383"/>
    <w:rsid w:val="00A97684"/>
    <w:rsid w:val="00A97B7E"/>
    <w:rsid w:val="00AA00C1"/>
    <w:rsid w:val="00AA5C5D"/>
    <w:rsid w:val="00AA783B"/>
    <w:rsid w:val="00AB0F8C"/>
    <w:rsid w:val="00AB4254"/>
    <w:rsid w:val="00AC6C93"/>
    <w:rsid w:val="00AD426A"/>
    <w:rsid w:val="00AE005A"/>
    <w:rsid w:val="00AF2FFF"/>
    <w:rsid w:val="00B44213"/>
    <w:rsid w:val="00B55A45"/>
    <w:rsid w:val="00B639B4"/>
    <w:rsid w:val="00B6743B"/>
    <w:rsid w:val="00B707C9"/>
    <w:rsid w:val="00B7129C"/>
    <w:rsid w:val="00B9231F"/>
    <w:rsid w:val="00B93E12"/>
    <w:rsid w:val="00BA65C0"/>
    <w:rsid w:val="00BB4BB7"/>
    <w:rsid w:val="00BC2397"/>
    <w:rsid w:val="00BD70F3"/>
    <w:rsid w:val="00BE33C6"/>
    <w:rsid w:val="00BF3225"/>
    <w:rsid w:val="00BF4E3F"/>
    <w:rsid w:val="00BF5E98"/>
    <w:rsid w:val="00BF6315"/>
    <w:rsid w:val="00C00B3F"/>
    <w:rsid w:val="00C0416E"/>
    <w:rsid w:val="00C111C3"/>
    <w:rsid w:val="00C12A42"/>
    <w:rsid w:val="00C214FF"/>
    <w:rsid w:val="00C25D7D"/>
    <w:rsid w:val="00C373C8"/>
    <w:rsid w:val="00C4117D"/>
    <w:rsid w:val="00C42832"/>
    <w:rsid w:val="00C4714D"/>
    <w:rsid w:val="00C50FCD"/>
    <w:rsid w:val="00C6018C"/>
    <w:rsid w:val="00C60346"/>
    <w:rsid w:val="00C70100"/>
    <w:rsid w:val="00C7329D"/>
    <w:rsid w:val="00C85BD3"/>
    <w:rsid w:val="00C8660C"/>
    <w:rsid w:val="00C92826"/>
    <w:rsid w:val="00C93584"/>
    <w:rsid w:val="00CB0D4D"/>
    <w:rsid w:val="00CC0CFF"/>
    <w:rsid w:val="00CE05D5"/>
    <w:rsid w:val="00D051FF"/>
    <w:rsid w:val="00D14754"/>
    <w:rsid w:val="00D22CE1"/>
    <w:rsid w:val="00D312CC"/>
    <w:rsid w:val="00D40816"/>
    <w:rsid w:val="00D45E49"/>
    <w:rsid w:val="00D51DA3"/>
    <w:rsid w:val="00D57920"/>
    <w:rsid w:val="00D75BF0"/>
    <w:rsid w:val="00D80010"/>
    <w:rsid w:val="00D905D9"/>
    <w:rsid w:val="00D90DCD"/>
    <w:rsid w:val="00D91606"/>
    <w:rsid w:val="00D92B2E"/>
    <w:rsid w:val="00D9442E"/>
    <w:rsid w:val="00D95FAB"/>
    <w:rsid w:val="00DA6DCD"/>
    <w:rsid w:val="00DB41BD"/>
    <w:rsid w:val="00DC663F"/>
    <w:rsid w:val="00DC6976"/>
    <w:rsid w:val="00DD09AF"/>
    <w:rsid w:val="00DD0F8A"/>
    <w:rsid w:val="00DE1A2C"/>
    <w:rsid w:val="00DE43EE"/>
    <w:rsid w:val="00DF6E9C"/>
    <w:rsid w:val="00E04B50"/>
    <w:rsid w:val="00E17FB9"/>
    <w:rsid w:val="00E20DD2"/>
    <w:rsid w:val="00E25FDE"/>
    <w:rsid w:val="00E26131"/>
    <w:rsid w:val="00E26FFC"/>
    <w:rsid w:val="00E36CFA"/>
    <w:rsid w:val="00E46C80"/>
    <w:rsid w:val="00E52F9B"/>
    <w:rsid w:val="00E55DE1"/>
    <w:rsid w:val="00E618B5"/>
    <w:rsid w:val="00E61D90"/>
    <w:rsid w:val="00E63317"/>
    <w:rsid w:val="00E63ACB"/>
    <w:rsid w:val="00E64FB6"/>
    <w:rsid w:val="00E668B7"/>
    <w:rsid w:val="00E7737B"/>
    <w:rsid w:val="00E77B78"/>
    <w:rsid w:val="00E87BD2"/>
    <w:rsid w:val="00E94268"/>
    <w:rsid w:val="00EA06DC"/>
    <w:rsid w:val="00EA4C6C"/>
    <w:rsid w:val="00EB3DFD"/>
    <w:rsid w:val="00EB504D"/>
    <w:rsid w:val="00EC29B2"/>
    <w:rsid w:val="00ED2419"/>
    <w:rsid w:val="00ED3E25"/>
    <w:rsid w:val="00EE1B09"/>
    <w:rsid w:val="00EF0A89"/>
    <w:rsid w:val="00F1160F"/>
    <w:rsid w:val="00F25256"/>
    <w:rsid w:val="00F301B6"/>
    <w:rsid w:val="00F318C8"/>
    <w:rsid w:val="00F4026B"/>
    <w:rsid w:val="00F46332"/>
    <w:rsid w:val="00F53663"/>
    <w:rsid w:val="00F54AB2"/>
    <w:rsid w:val="00F5671C"/>
    <w:rsid w:val="00F61E43"/>
    <w:rsid w:val="00F6573D"/>
    <w:rsid w:val="00F7323C"/>
    <w:rsid w:val="00F754ED"/>
    <w:rsid w:val="00F8489F"/>
    <w:rsid w:val="00F94E43"/>
    <w:rsid w:val="00F966FE"/>
    <w:rsid w:val="00FA0912"/>
    <w:rsid w:val="00FA0E68"/>
    <w:rsid w:val="00FB44D1"/>
    <w:rsid w:val="00FB5575"/>
    <w:rsid w:val="00FD0DFE"/>
    <w:rsid w:val="00FD30B3"/>
    <w:rsid w:val="00FD35D8"/>
    <w:rsid w:val="00FD42A7"/>
    <w:rsid w:val="00FD7759"/>
    <w:rsid w:val="00FE0EEA"/>
    <w:rsid w:val="00FE7AD8"/>
    <w:rsid w:val="00FF1881"/>
    <w:rsid w:val="00FF30E2"/>
    <w:rsid w:val="00FF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B23BE61-48A4-4539-BF6B-3ED42654D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AA1"/>
    <w:rPr>
      <w:rFonts w:ascii="Arial" w:hAnsi="Arial"/>
    </w:rPr>
  </w:style>
  <w:style w:type="paragraph" w:styleId="1">
    <w:name w:val="heading 1"/>
    <w:basedOn w:val="a"/>
    <w:next w:val="a"/>
    <w:qFormat/>
    <w:rsid w:val="00712A90"/>
    <w:pPr>
      <w:keepNext/>
      <w:ind w:firstLine="709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712A90"/>
    <w:pPr>
      <w:keepNext/>
      <w:ind w:firstLine="851"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712A90"/>
    <w:pPr>
      <w:keepNext/>
      <w:ind w:firstLine="709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12A90"/>
    <w:pPr>
      <w:jc w:val="both"/>
    </w:pPr>
    <w:rPr>
      <w:sz w:val="22"/>
    </w:rPr>
  </w:style>
  <w:style w:type="paragraph" w:styleId="a5">
    <w:name w:val="Body Text Indent"/>
    <w:basedOn w:val="a"/>
    <w:rsid w:val="00712A90"/>
    <w:pPr>
      <w:ind w:firstLine="708"/>
      <w:jc w:val="both"/>
    </w:pPr>
    <w:rPr>
      <w:bCs/>
      <w:sz w:val="24"/>
    </w:rPr>
  </w:style>
  <w:style w:type="character" w:styleId="a6">
    <w:name w:val="Hyperlink"/>
    <w:rsid w:val="009155D2"/>
    <w:rPr>
      <w:color w:val="0000FF"/>
      <w:u w:val="single"/>
    </w:rPr>
  </w:style>
  <w:style w:type="paragraph" w:styleId="31">
    <w:name w:val="Body Text 3"/>
    <w:basedOn w:val="a"/>
    <w:rsid w:val="00830B7F"/>
    <w:pPr>
      <w:spacing w:after="120"/>
    </w:pPr>
    <w:rPr>
      <w:sz w:val="16"/>
      <w:szCs w:val="16"/>
    </w:rPr>
  </w:style>
  <w:style w:type="paragraph" w:styleId="a7">
    <w:name w:val="Balloon Text"/>
    <w:basedOn w:val="a"/>
    <w:semiHidden/>
    <w:rsid w:val="00E61D90"/>
    <w:rPr>
      <w:rFonts w:ascii="Tahoma" w:hAnsi="Tahoma" w:cs="Tahoma"/>
      <w:sz w:val="16"/>
      <w:szCs w:val="16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2D0083"/>
    <w:pPr>
      <w:tabs>
        <w:tab w:val="left" w:pos="2160"/>
      </w:tabs>
      <w:spacing w:before="120" w:line="240" w:lineRule="exact"/>
      <w:jc w:val="both"/>
    </w:pPr>
    <w:rPr>
      <w:rFonts w:ascii="Times New Roman" w:hAnsi="Times New Roman"/>
      <w:noProof/>
      <w:sz w:val="24"/>
      <w:szCs w:val="24"/>
      <w:lang w:val="en-US"/>
    </w:rPr>
  </w:style>
  <w:style w:type="paragraph" w:customStyle="1" w:styleId="10">
    <w:name w:val="Стиль1"/>
    <w:basedOn w:val="a"/>
    <w:rsid w:val="0014700F"/>
    <w:rPr>
      <w:rFonts w:ascii="Times New Roman" w:hAnsi="Times New Roman"/>
      <w:sz w:val="28"/>
    </w:rPr>
  </w:style>
  <w:style w:type="paragraph" w:customStyle="1" w:styleId="a9">
    <w:name w:val="Знак Знак Знак Знак Знак Знак Знак Знак Знак"/>
    <w:basedOn w:val="a"/>
    <w:rsid w:val="0014700F"/>
    <w:pPr>
      <w:tabs>
        <w:tab w:val="left" w:pos="2160"/>
      </w:tabs>
      <w:spacing w:before="120" w:line="240" w:lineRule="exact"/>
      <w:jc w:val="both"/>
    </w:pPr>
    <w:rPr>
      <w:rFonts w:ascii="Times New Roman" w:hAnsi="Times New Roman"/>
      <w:noProof/>
      <w:sz w:val="24"/>
      <w:szCs w:val="24"/>
      <w:lang w:val="en-US"/>
    </w:rPr>
  </w:style>
  <w:style w:type="paragraph" w:customStyle="1" w:styleId="aa">
    <w:name w:val="Знак Знак Знак Знак Знак Знак Знак"/>
    <w:basedOn w:val="a"/>
    <w:rsid w:val="00810DBB"/>
    <w:pPr>
      <w:tabs>
        <w:tab w:val="left" w:pos="2160"/>
      </w:tabs>
      <w:spacing w:before="120" w:line="240" w:lineRule="exact"/>
      <w:jc w:val="both"/>
    </w:pPr>
    <w:rPr>
      <w:rFonts w:ascii="Times New Roman" w:hAnsi="Times New Roman"/>
      <w:noProof/>
      <w:sz w:val="24"/>
      <w:szCs w:val="24"/>
      <w:lang w:val="en-US"/>
    </w:rPr>
  </w:style>
  <w:style w:type="table" w:styleId="ab">
    <w:name w:val="Table Grid"/>
    <w:basedOn w:val="a1"/>
    <w:rsid w:val="00371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Знак Знак Знак Знак"/>
    <w:basedOn w:val="a"/>
    <w:rsid w:val="00620234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paragraph" w:styleId="20">
    <w:name w:val="Body Text Indent 2"/>
    <w:basedOn w:val="a"/>
    <w:rsid w:val="00620234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1">
    <w:name w:val="Знак Знак1 Знак Знак Знак Знак"/>
    <w:basedOn w:val="a"/>
    <w:rsid w:val="002F6078"/>
    <w:pPr>
      <w:widowControl w:val="0"/>
      <w:adjustRightInd w:val="0"/>
      <w:spacing w:line="360" w:lineRule="atLeast"/>
      <w:jc w:val="both"/>
    </w:pPr>
    <w:rPr>
      <w:rFonts w:ascii="Verdana" w:hAnsi="Verdana" w:cs="Verdana"/>
      <w:lang w:val="en-US" w:eastAsia="en-US"/>
    </w:rPr>
  </w:style>
  <w:style w:type="character" w:customStyle="1" w:styleId="FontStyle18">
    <w:name w:val="Font Style18"/>
    <w:rsid w:val="003332A8"/>
    <w:rPr>
      <w:rFonts w:ascii="Times New Roman" w:hAnsi="Times New Roman" w:cs="Times New Roman"/>
      <w:sz w:val="12"/>
      <w:szCs w:val="12"/>
    </w:rPr>
  </w:style>
  <w:style w:type="character" w:customStyle="1" w:styleId="a4">
    <w:name w:val="Основной текст Знак"/>
    <w:link w:val="a3"/>
    <w:rsid w:val="000E2ED4"/>
    <w:rPr>
      <w:rFonts w:ascii="Arial" w:hAnsi="Arial"/>
      <w:sz w:val="22"/>
    </w:rPr>
  </w:style>
  <w:style w:type="character" w:styleId="ad">
    <w:name w:val="Strong"/>
    <w:uiPriority w:val="22"/>
    <w:qFormat/>
    <w:rsid w:val="00FA0912"/>
    <w:rPr>
      <w:b/>
      <w:bCs/>
    </w:rPr>
  </w:style>
  <w:style w:type="paragraph" w:customStyle="1" w:styleId="site-description">
    <w:name w:val="site-description"/>
    <w:basedOn w:val="a"/>
    <w:rsid w:val="00A83B1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e">
    <w:name w:val="Emphasis"/>
    <w:uiPriority w:val="20"/>
    <w:qFormat/>
    <w:rsid w:val="00A83B1F"/>
    <w:rPr>
      <w:i/>
      <w:iCs/>
    </w:rPr>
  </w:style>
  <w:style w:type="paragraph" w:styleId="af">
    <w:name w:val="Normal (Web)"/>
    <w:basedOn w:val="a"/>
    <w:uiPriority w:val="99"/>
    <w:unhideWhenUsed/>
    <w:rsid w:val="00F463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A85991"/>
    <w:pPr>
      <w:widowControl w:val="0"/>
      <w:autoSpaceDE w:val="0"/>
      <w:autoSpaceDN w:val="0"/>
      <w:adjustRightInd w:val="0"/>
      <w:spacing w:line="317" w:lineRule="exact"/>
      <w:ind w:firstLine="734"/>
      <w:jc w:val="both"/>
    </w:pPr>
    <w:rPr>
      <w:rFonts w:ascii="Franklin Gothic Medium" w:hAnsi="Franklin Gothic Medium"/>
      <w:sz w:val="24"/>
      <w:szCs w:val="24"/>
    </w:rPr>
  </w:style>
  <w:style w:type="character" w:customStyle="1" w:styleId="FontStyle13">
    <w:name w:val="Font Style13"/>
    <w:uiPriority w:val="99"/>
    <w:rsid w:val="00A85991"/>
    <w:rPr>
      <w:rFonts w:ascii="Times New Roman" w:hAnsi="Times New Roman" w:cs="Times New Roman"/>
      <w:sz w:val="26"/>
      <w:szCs w:val="26"/>
    </w:rPr>
  </w:style>
  <w:style w:type="character" w:customStyle="1" w:styleId="elementor-icon-list-text">
    <w:name w:val="elementor-icon-list-text"/>
    <w:rsid w:val="003E757B"/>
  </w:style>
  <w:style w:type="character" w:customStyle="1" w:styleId="30">
    <w:name w:val="Заголовок 3 Знак"/>
    <w:link w:val="3"/>
    <w:rsid w:val="00842C55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209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8857">
              <w:marLeft w:val="26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47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847003">
              <w:marLeft w:val="1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8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1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4997">
              <w:marLeft w:val="0"/>
              <w:marRight w:val="0"/>
              <w:marTop w:val="39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khromova2@mvd.ru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&#1064;&#1072;&#1073;&#1083;&#1086;&#1085;&#1099;\&#1043;&#1077;&#1088;&#107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Герб.dot</Template>
  <TotalTime>237</TotalTime>
  <Pages>1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									</vt:lpstr>
    </vt:vector>
  </TitlesOfParts>
  <Company>УВД</Company>
  <LinksUpToDate>false</LinksUpToDate>
  <CharactersWithSpaces>4581</CharactersWithSpaces>
  <SharedDoc>false</SharedDoc>
  <HLinks>
    <vt:vector size="6" baseType="variant">
      <vt:variant>
        <vt:i4>7340033</vt:i4>
      </vt:variant>
      <vt:variant>
        <vt:i4>0</vt:i4>
      </vt:variant>
      <vt:variant>
        <vt:i4>0</vt:i4>
      </vt:variant>
      <vt:variant>
        <vt:i4>5</vt:i4>
      </vt:variant>
      <vt:variant>
        <vt:lpwstr>mailto:vkhromova2@mvd.ru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				</dc:title>
  <dc:subject/>
  <dc:creator>Спиркина</dc:creator>
  <cp:keywords/>
  <dc:description/>
  <cp:lastModifiedBy>Петриков Дмитрий Викторович</cp:lastModifiedBy>
  <cp:revision>6</cp:revision>
  <cp:lastPrinted>2026-06-11T07:38:00Z</cp:lastPrinted>
  <dcterms:created xsi:type="dcterms:W3CDTF">2024-03-31T12:55:00Z</dcterms:created>
  <dcterms:modified xsi:type="dcterms:W3CDTF">2026-06-16T09:02:00Z</dcterms:modified>
</cp:coreProperties>
</file>